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EE9" w:rsidRPr="00983A59" w:rsidRDefault="00A80EE9" w:rsidP="00A80EE9">
      <w:pPr>
        <w:spacing w:after="0"/>
        <w:rPr>
          <w:noProof/>
          <w:lang w:val="en-US" w:eastAsia="bg-BG"/>
        </w:rPr>
      </w:pPr>
      <w:r>
        <w:rPr>
          <w:lang w:val="en-US"/>
        </w:rPr>
        <w:tab/>
        <w:t xml:space="preserve">                                 </w:t>
      </w:r>
      <w:r>
        <w:rPr>
          <w:lang w:val="en-US"/>
        </w:rPr>
        <w:tab/>
        <w:t xml:space="preserve">                                              </w:t>
      </w:r>
      <w:r>
        <w:rPr>
          <w:lang w:val="en-US"/>
        </w:rPr>
        <w:tab/>
      </w:r>
    </w:p>
    <w:p w:rsidR="00DB456D" w:rsidRDefault="00A66963" w:rsidP="00DA7C3C">
      <w:pPr>
        <w:rPr>
          <w:vertAlign w:val="subscript"/>
        </w:rPr>
      </w:pPr>
      <w:r w:rsidRPr="00A66963">
        <w:rPr>
          <w:noProof/>
          <w:lang w:val="ro-RO" w:eastAsia="ro-RO"/>
        </w:rPr>
        <w:pict>
          <v:rect id="Rectangle 22" o:spid="_x0000_s1026" style="position:absolute;margin-left:297.95pt;margin-top:276.6pt;width:242.05pt;height:47.1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" filled="f" strokecolor="#c00000" strokeweight="2pt">
            <v:textbox>
              <w:txbxContent>
                <w:p w:rsidR="00055E98" w:rsidRPr="00230754" w:rsidRDefault="00055E98" w:rsidP="00055E98">
                  <w:pPr>
                    <w:jc w:val="center"/>
                    <w:rPr>
                      <w:b/>
                      <w:color w:val="000000" w:themeColor="text1"/>
                      <w:sz w:val="40"/>
                      <w:szCs w:val="40"/>
                      <w:lang w:val="ro-RO"/>
                    </w:rPr>
                  </w:pPr>
                  <w:r w:rsidRPr="00230754">
                    <w:rPr>
                      <w:b/>
                      <w:color w:val="000000" w:themeColor="text1"/>
                      <w:sz w:val="40"/>
                      <w:szCs w:val="40"/>
                      <w:lang w:val="ro-RO"/>
                    </w:rPr>
                    <w:t>NEWSLETTER</w:t>
                  </w:r>
                </w:p>
              </w:txbxContent>
            </v:textbox>
          </v:rect>
        </w:pict>
      </w:r>
      <w:r w:rsidRPr="00A66963">
        <w:rPr>
          <w:noProof/>
          <w:vertAlign w:val="subscript"/>
          <w:lang w:val="ro-RO"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0" o:spid="_x0000_s1027" type="#_x0000_t202" style="position:absolute;margin-left:21.6pt;margin-top:261.95pt;width:280.85pt;height:20.8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" filled="f" fillcolor="#fffffe" stroked="f" strokecolor="#212120" insetpen="t">
            <v:textbox inset="2.88pt,2.88pt,2.88pt,2.88pt">
              <w:txbxContent>
                <w:p w:rsidR="00A80EE9" w:rsidRPr="00A80EE9" w:rsidRDefault="00A80EE9" w:rsidP="00A80EE9">
                  <w:pPr>
                    <w:pStyle w:val="Intestazione"/>
                    <w:jc w:val="center"/>
                    <w:rPr>
                      <w:rFonts w:ascii="Verdana" w:hAnsi="Verdana" w:cs="Calibri"/>
                      <w:b/>
                      <w:color w:val="C00000"/>
                      <w:sz w:val="18"/>
                      <w:szCs w:val="23"/>
                      <w:lang w:val="en-US"/>
                    </w:rPr>
                  </w:pPr>
                  <w:r w:rsidRPr="00A80EE9">
                    <w:rPr>
                      <w:b/>
                      <w:color w:val="C00000"/>
                      <w:lang w:val="en-GB"/>
                    </w:rPr>
                    <w:t>2014-1-RO01-KA201-002736_1</w:t>
                  </w:r>
                </w:p>
                <w:p w:rsidR="005548C5" w:rsidRPr="005548C5" w:rsidRDefault="005548C5" w:rsidP="005548C5">
                  <w:pPr>
                    <w:jc w:val="center"/>
                    <w:rPr>
                      <w:rFonts w:ascii="Verdana" w:hAnsi="Verdana"/>
                      <w:color w:val="FFFFFF"/>
                      <w:sz w:val="80"/>
                      <w:szCs w:val="80"/>
                    </w:rPr>
                  </w:pPr>
                </w:p>
              </w:txbxContent>
            </v:textbox>
            <w10:wrap anchory="page"/>
          </v:shape>
        </w:pict>
      </w:r>
      <w:r w:rsidRPr="00A66963">
        <w:rPr>
          <w:noProof/>
          <w:vertAlign w:val="subscript"/>
          <w:lang w:val="ro-RO" w:eastAsia="ro-RO"/>
        </w:rPr>
        <w:pict>
          <v:shape id="Text Box 86" o:spid="_x0000_s1028" type="#_x0000_t202" style="position:absolute;margin-left:21.6pt;margin-top:167.4pt;width:534.1pt;height:86.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" filled="f" fillcolor="#fffffe" stroked="f" strokecolor="#212120" insetpen="t">
            <v:textbox inset="2.88pt,2.88pt,2.88pt,2.88pt">
              <w:txbxContent>
                <w:p w:rsidR="00280385" w:rsidRPr="00A80EE9" w:rsidRDefault="00A80EE9" w:rsidP="00280385">
                  <w:pPr>
                    <w:rPr>
                      <w:rFonts w:ascii="Aharoni" w:hAnsi="Aharoni" w:cs="Aharoni"/>
                      <w:color w:val="C00000"/>
                      <w:sz w:val="70"/>
                      <w:szCs w:val="70"/>
                      <w:lang w:val="ro-RO"/>
                    </w:rPr>
                  </w:pPr>
                  <w:r w:rsidRPr="00A80EE9">
                    <w:rPr>
                      <w:rFonts w:ascii="Aharoni" w:hAnsi="Aharoni" w:cs="Aharoni"/>
                      <w:color w:val="C00000"/>
                      <w:sz w:val="70"/>
                      <w:szCs w:val="70"/>
                      <w:lang w:val="ro-RO"/>
                    </w:rPr>
                    <w:t>HARD SOFT SKILLING –CHARTING YOUR CAREER PATH</w:t>
                  </w:r>
                </w:p>
              </w:txbxContent>
            </v:textbox>
            <w10:wrap anchory="page"/>
          </v:shape>
        </w:pict>
      </w:r>
      <w:r w:rsidR="00A80EE9">
        <w:rPr>
          <w:noProof/>
          <w:lang w:val="it-IT" w:eastAsia="it-I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-274320</wp:posOffset>
            </wp:positionV>
            <wp:extent cx="8083550" cy="5238750"/>
            <wp:effectExtent l="19050" t="19050" r="12700" b="19050"/>
            <wp:wrapNone/>
            <wp:docPr id="103" name="Picture 103" descr="Newsletter-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ewsletter-outsi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0" cy="523875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C00000"/>
                      </a:solidFill>
                    </a:ln>
                    <a:effectLst>
                      <a:softEdge rad="774700"/>
                    </a:effectLst>
                  </pic:spPr>
                </pic:pic>
              </a:graphicData>
            </a:graphic>
          </wp:anchor>
        </w:drawing>
      </w:r>
    </w:p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>
      <w:pPr>
        <w:tabs>
          <w:tab w:val="left" w:pos="4095"/>
        </w:tabs>
      </w:pPr>
      <w:r>
        <w:tab/>
      </w:r>
    </w:p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/>
    <w:p w:rsidR="00DB456D" w:rsidRPr="00DB456D" w:rsidRDefault="00DB456D" w:rsidP="00DB456D"/>
    <w:p w:rsidR="00DB456D" w:rsidRPr="00DB456D" w:rsidRDefault="00A66963" w:rsidP="00DB456D">
      <w:r w:rsidRPr="00A66963">
        <w:rPr>
          <w:noProof/>
          <w:lang w:val="ro-RO" w:eastAsia="ro-RO"/>
        </w:rPr>
        <w:pict>
          <v:rect id="Rectangle 21" o:spid="_x0000_s1029" style="position:absolute;margin-left:33.5pt;margin-top:1.9pt;width:220.95pt;height:63.3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" filled="f" strokecolor="#c00000" strokeweight="2pt">
            <v:textbox>
              <w:txbxContent>
                <w:p w:rsidR="00055E98" w:rsidRPr="00230754" w:rsidRDefault="00055E98" w:rsidP="00055E98">
                  <w:pPr>
                    <w:jc w:val="center"/>
                    <w:rPr>
                      <w:b/>
                      <w:color w:val="000000" w:themeColor="text1"/>
                      <w:lang w:val="ro-RO"/>
                    </w:rPr>
                  </w:pPr>
                  <w:r w:rsidRPr="00230754">
                    <w:rPr>
                      <w:b/>
                      <w:color w:val="000000" w:themeColor="text1"/>
                      <w:lang w:val="ro-RO"/>
                    </w:rPr>
                    <w:t>No 1</w:t>
                  </w:r>
                </w:p>
                <w:p w:rsidR="00055E98" w:rsidRPr="00230754" w:rsidRDefault="00047E71" w:rsidP="00055E98">
                  <w:pPr>
                    <w:jc w:val="center"/>
                    <w:rPr>
                      <w:b/>
                      <w:color w:val="000000" w:themeColor="text1"/>
                      <w:lang w:val="ro-RO"/>
                    </w:rPr>
                  </w:pPr>
                  <w:r>
                    <w:rPr>
                      <w:b/>
                      <w:color w:val="000000" w:themeColor="text1"/>
                      <w:lang w:val="ro-RO"/>
                    </w:rPr>
                    <w:t>5</w:t>
                  </w:r>
                  <w:r w:rsidR="00230754" w:rsidRPr="00230754">
                    <w:rPr>
                      <w:b/>
                      <w:color w:val="000000" w:themeColor="text1"/>
                      <w:lang w:val="ro-RO"/>
                    </w:rPr>
                    <w:t>/12</w:t>
                  </w:r>
                  <w:r w:rsidR="00055E98" w:rsidRPr="00230754">
                    <w:rPr>
                      <w:b/>
                      <w:color w:val="000000" w:themeColor="text1"/>
                      <w:lang w:val="ro-RO"/>
                    </w:rPr>
                    <w:t>/2014</w:t>
                  </w:r>
                </w:p>
              </w:txbxContent>
            </v:textbox>
          </v:rect>
        </w:pict>
      </w:r>
    </w:p>
    <w:p w:rsidR="00DB456D" w:rsidRPr="00DB456D" w:rsidRDefault="00DB456D" w:rsidP="00DB456D"/>
    <w:p w:rsidR="00521372" w:rsidRDefault="00521372">
      <w:pPr>
        <w:spacing w:after="0" w:line="240" w:lineRule="auto"/>
      </w:pPr>
      <w:r>
        <w:br w:type="page"/>
      </w:r>
    </w:p>
    <w:p w:rsidR="00521372" w:rsidRDefault="00A66963" w:rsidP="00521372">
      <w:pPr>
        <w:rPr>
          <w:vertAlign w:val="subscript"/>
        </w:rPr>
      </w:pPr>
      <w:r w:rsidRPr="00A66963">
        <w:rPr>
          <w:noProof/>
          <w:vertAlign w:val="subscript"/>
          <w:lang w:val="ro-RO" w:eastAsia="ro-RO"/>
        </w:rPr>
        <w:lastRenderedPageBreak/>
        <w:pict>
          <v:shape id="Text Box 107" o:spid="_x0000_s1030" type="#_x0000_t202" style="position:absolute;margin-left:411pt;margin-top:-2.45pt;width:174.75pt;height:506.2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" filled="f" strokecolor="#c00000" strokeweight="2pt">
            <v:textbox>
              <w:txbxContent>
                <w:p w:rsidR="00521372" w:rsidRPr="00722C10" w:rsidRDefault="00722C10" w:rsidP="00722C10">
                  <w:pPr>
                    <w:spacing w:before="100" w:beforeAutospacing="1" w:line="240" w:lineRule="auto"/>
                    <w:jc w:val="center"/>
                    <w:rPr>
                      <w:rFonts w:ascii="Times New Roman" w:eastAsia="Times New Roman" w:hAnsi="Times New Roman"/>
                      <w:b/>
                      <w:lang w:val="it-IT" w:eastAsia="ro-RO"/>
                    </w:rPr>
                  </w:pPr>
                  <w:r w:rsidRPr="00722C10">
                    <w:rPr>
                      <w:rFonts w:ascii="Times New Roman" w:eastAsia="Times New Roman" w:hAnsi="Times New Roman"/>
                      <w:b/>
                      <w:lang w:val="it-IT" w:eastAsia="ro-RO"/>
                    </w:rPr>
                    <w:t xml:space="preserve">OBIETTIVI DEL PROGETTO </w:t>
                  </w:r>
                </w:p>
                <w:p w:rsidR="00722C10" w:rsidRPr="00722C10" w:rsidRDefault="00722C10" w:rsidP="00722C10">
                  <w:pPr>
                    <w:widowControl w:val="0"/>
                    <w:spacing w:before="160" w:line="240" w:lineRule="auto"/>
                    <w:rPr>
                      <w:rFonts w:ascii="Times New Roman" w:hAnsi="Times New Roman"/>
                      <w:bCs/>
                      <w:lang w:val="it-IT"/>
                    </w:rPr>
                  </w:pPr>
                  <w:r w:rsidRPr="00722C10">
                    <w:rPr>
                      <w:rFonts w:ascii="Times New Roman" w:hAnsi="Times New Roman"/>
                      <w:bCs/>
                      <w:lang w:val="it-IT"/>
                    </w:rPr>
                    <w:t>-Sviluppare l’</w:t>
                  </w:r>
                  <w:proofErr w:type="spellStart"/>
                  <w:r w:rsidRPr="00722C10">
                    <w:rPr>
                      <w:rFonts w:ascii="Times New Roman" w:hAnsi="Times New Roman"/>
                      <w:bCs/>
                      <w:lang w:val="it-IT"/>
                    </w:rPr>
                    <w:t>occupabilità</w:t>
                  </w:r>
                  <w:proofErr w:type="spellEnd"/>
                  <w:r w:rsidRPr="00722C10">
                    <w:rPr>
                      <w:rFonts w:ascii="Times New Roman" w:hAnsi="Times New Roman"/>
                      <w:bCs/>
                      <w:lang w:val="it-IT"/>
                    </w:rPr>
                    <w:t xml:space="preserve"> attraverso l’acquisizione di abilità altamente trasferibili.</w:t>
                  </w:r>
                </w:p>
                <w:p w:rsidR="00722C10" w:rsidRPr="00722C10" w:rsidRDefault="00722C10" w:rsidP="00722C10">
                  <w:pPr>
                    <w:widowControl w:val="0"/>
                    <w:spacing w:before="160" w:line="240" w:lineRule="auto"/>
                    <w:rPr>
                      <w:rFonts w:ascii="Times New Roman" w:hAnsi="Times New Roman"/>
                      <w:bCs/>
                      <w:lang w:val="it-IT"/>
                    </w:rPr>
                  </w:pPr>
                  <w:r w:rsidRPr="00722C10">
                    <w:rPr>
                      <w:rFonts w:ascii="Times New Roman" w:hAnsi="Times New Roman"/>
                      <w:bCs/>
                      <w:lang w:val="it-IT"/>
                    </w:rPr>
                    <w:t xml:space="preserve">-massimizzare il potenziale dei discenti incoraggiando la riflessione su se stessi  ed il pensiero critico su come usare le proprie abilità per tracciare un percorso lavorativo, offrendo strumenti che i discenti possono personalizzare  </w:t>
                  </w:r>
                </w:p>
                <w:p w:rsidR="00722C10" w:rsidRPr="00722C10" w:rsidRDefault="00722C10" w:rsidP="00722C10">
                  <w:pPr>
                    <w:widowControl w:val="0"/>
                    <w:spacing w:before="160" w:line="240" w:lineRule="auto"/>
                    <w:rPr>
                      <w:rFonts w:ascii="Times New Roman" w:hAnsi="Times New Roman"/>
                      <w:bCs/>
                      <w:lang w:val="it-IT"/>
                    </w:rPr>
                  </w:pPr>
                  <w:r w:rsidRPr="00722C10">
                    <w:rPr>
                      <w:rFonts w:ascii="Times New Roman" w:hAnsi="Times New Roman"/>
                      <w:bCs/>
                      <w:lang w:val="it-IT"/>
                    </w:rPr>
                    <w:t xml:space="preserve">-sviluppare la consapevolezza della diversità del mercato del lavoro a livello locale e internazionale, equipaggiando gli studenti con capacità e tecniche di ricerca  di lavoro </w:t>
                  </w:r>
                </w:p>
                <w:p w:rsidR="00722C10" w:rsidRPr="00722C10" w:rsidRDefault="00722C10" w:rsidP="00722C10">
                  <w:pPr>
                    <w:widowControl w:val="0"/>
                    <w:spacing w:before="160" w:line="240" w:lineRule="auto"/>
                    <w:rPr>
                      <w:rFonts w:ascii="Times New Roman" w:hAnsi="Times New Roman"/>
                      <w:bCs/>
                      <w:lang w:val="it-IT"/>
                    </w:rPr>
                  </w:pPr>
                  <w:r w:rsidRPr="00722C10">
                    <w:rPr>
                      <w:rFonts w:ascii="Times New Roman" w:hAnsi="Times New Roman"/>
                      <w:bCs/>
                      <w:lang w:val="it-IT"/>
                    </w:rPr>
                    <w:t xml:space="preserve">-sviluppare strumenti innovativi  per supportare lo sviluppo continuo delle abilità degli insegnanti, aumentando la motivazione degli studenti, incoraggiando la condivisione delle loro  esperienze    </w:t>
                  </w:r>
                </w:p>
                <w:p w:rsidR="00521372" w:rsidRPr="00722C10" w:rsidRDefault="00722C10" w:rsidP="00722C10">
                  <w:pPr>
                    <w:widowControl w:val="0"/>
                    <w:spacing w:line="240" w:lineRule="auto"/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</w:pPr>
                  <w:r w:rsidRPr="00722C10">
                    <w:rPr>
                      <w:rFonts w:ascii="Times New Roman" w:hAnsi="Times New Roman"/>
                      <w:bCs/>
                      <w:lang w:val="it-IT"/>
                    </w:rPr>
                    <w:t>-fornire agli insegnanti la possibilità di lavorare in un team multidisciplinare e internazionale con un impatto diretto sulla</w:t>
                  </w:r>
                  <w:r w:rsidRPr="00722C10">
                    <w:rPr>
                      <w:rFonts w:ascii="Times New Roman" w:hAnsi="Times New Roman"/>
                      <w:bCs/>
                      <w:sz w:val="28"/>
                      <w:szCs w:val="28"/>
                      <w:lang w:val="it-IT"/>
                    </w:rPr>
                    <w:t xml:space="preserve"> </w:t>
                  </w:r>
                  <w:r w:rsidRPr="00722C10">
                    <w:rPr>
                      <w:rFonts w:ascii="Times New Roman" w:hAnsi="Times New Roman"/>
                      <w:bCs/>
                      <w:lang w:val="it-IT"/>
                    </w:rPr>
                    <w:t>qualità dell’insegnamento,</w:t>
                  </w:r>
                  <w:r w:rsidRPr="00722C10">
                    <w:rPr>
                      <w:rFonts w:ascii="Times New Roman" w:hAnsi="Times New Roman"/>
                      <w:bCs/>
                      <w:sz w:val="28"/>
                      <w:szCs w:val="28"/>
                      <w:lang w:val="it-IT"/>
                    </w:rPr>
                    <w:t xml:space="preserve"> </w:t>
                  </w:r>
                  <w:r w:rsidRPr="00722C10">
                    <w:rPr>
                      <w:rFonts w:ascii="Times New Roman" w:hAnsi="Times New Roman"/>
                      <w:bCs/>
                      <w:lang w:val="it-IT"/>
                    </w:rPr>
                    <w:t>condividendo metodi,</w:t>
                  </w:r>
                  <w:r w:rsidRPr="00722C10">
                    <w:rPr>
                      <w:rFonts w:ascii="Times New Roman" w:hAnsi="Times New Roman"/>
                      <w:bCs/>
                      <w:sz w:val="28"/>
                      <w:szCs w:val="28"/>
                      <w:lang w:val="it-IT"/>
                    </w:rPr>
                    <w:t xml:space="preserve"> </w:t>
                  </w:r>
                  <w:r w:rsidRPr="00722C10">
                    <w:rPr>
                      <w:rFonts w:ascii="Times New Roman" w:hAnsi="Times New Roman"/>
                      <w:bCs/>
                      <w:lang w:val="it-IT"/>
                    </w:rPr>
                    <w:t>strategie, idee e material</w:t>
                  </w:r>
                  <w:r>
                    <w:rPr>
                      <w:rFonts w:ascii="Times New Roman" w:hAnsi="Times New Roman"/>
                      <w:bCs/>
                      <w:lang w:val="it-IT"/>
                    </w:rPr>
                    <w:t>i.</w:t>
                  </w:r>
                </w:p>
                <w:p w:rsidR="00521372" w:rsidRPr="00722C10" w:rsidRDefault="00521372" w:rsidP="00521372">
                  <w:pPr>
                    <w:spacing w:before="240"/>
                    <w:rPr>
                      <w:rFonts w:ascii="Verdana" w:hAnsi="Verdana"/>
                      <w:color w:val="FFFFFF"/>
                      <w:sz w:val="18"/>
                      <w:szCs w:val="18"/>
                    </w:rPr>
                  </w:pPr>
                </w:p>
              </w:txbxContent>
            </v:textbox>
            <w10:wrap anchorx="margin"/>
          </v:shape>
        </w:pict>
      </w:r>
      <w:r w:rsidRPr="00A66963">
        <w:rPr>
          <w:noProof/>
          <w:vertAlign w:val="subscript"/>
          <w:lang w:val="ro-RO" w:eastAsia="ro-RO"/>
        </w:rPr>
        <w:pict>
          <v:shape id="Text Box 22" o:spid="_x0000_s1031" type="#_x0000_t202" style="position:absolute;margin-left:214.5pt;margin-top:-3.95pt;width:177pt;height:508.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" filled="f" fillcolor="#fffffe" strokecolor="#c00000" strokeweight="2pt" insetpen="t">
            <v:textbox inset="2.88pt,2.88pt,2.88pt,2.88pt">
              <w:txbxContent>
                <w:p w:rsidR="00521372" w:rsidRPr="00722C10" w:rsidRDefault="00CA0D19" w:rsidP="00722C10">
                  <w:pPr>
                    <w:spacing w:before="100" w:beforeAutospacing="1" w:after="100" w:afterAutospacing="1"/>
                    <w:jc w:val="center"/>
                    <w:rPr>
                      <w:rFonts w:eastAsia="Times New Roman"/>
                      <w:b/>
                      <w:lang w:val="en-US" w:eastAsia="ro-RO"/>
                    </w:rPr>
                  </w:pPr>
                  <w:proofErr w:type="spellStart"/>
                  <w:r w:rsidRPr="00722C10">
                    <w:rPr>
                      <w:rFonts w:eastAsia="Times New Roman"/>
                      <w:b/>
                      <w:lang w:val="en-US" w:eastAsia="ro-RO"/>
                    </w:rPr>
                    <w:t>Riassunto</w:t>
                  </w:r>
                  <w:proofErr w:type="spellEnd"/>
                  <w:r w:rsidRPr="00722C10">
                    <w:rPr>
                      <w:rFonts w:eastAsia="Times New Roman"/>
                      <w:b/>
                      <w:lang w:val="en-US" w:eastAsia="ro-RO"/>
                    </w:rPr>
                    <w:t xml:space="preserve"> del  </w:t>
                  </w:r>
                  <w:proofErr w:type="spellStart"/>
                  <w:r w:rsidRPr="00722C10">
                    <w:rPr>
                      <w:rFonts w:eastAsia="Times New Roman"/>
                      <w:b/>
                      <w:lang w:val="en-US" w:eastAsia="ro-RO"/>
                    </w:rPr>
                    <w:t>progetto</w:t>
                  </w:r>
                  <w:proofErr w:type="spellEnd"/>
                </w:p>
                <w:p w:rsidR="00521372" w:rsidRPr="00CA0D19" w:rsidRDefault="00CA0D19" w:rsidP="00521372">
                  <w:pPr>
                    <w:spacing w:before="100" w:beforeAutospacing="1" w:after="100" w:afterAutospacing="1"/>
                    <w:jc w:val="both"/>
                    <w:rPr>
                      <w:rFonts w:ascii="Times New Roman" w:eastAsia="Times New Roman" w:hAnsi="Times New Roman"/>
                      <w:lang w:val="it-IT" w:eastAsia="ro-RO"/>
                    </w:rPr>
                  </w:pPr>
                  <w:r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 xml:space="preserve">Dotare gli studenti di abilità altamente trasferibili per aiutarli nella vita quotidiana e nel mondo del lavoro. </w:t>
                  </w:r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 xml:space="preserve">In accordo con i bisogni individuali gli insegnanti dovrebbero possedere gli strumenti didattici per aiutare gli studenti nel passaggio dalla scuola al lavoro e fornire il mondo della scuola di un ambiente più orientato verso la realtà. </w:t>
                  </w:r>
                  <w:proofErr w:type="spellStart"/>
                  <w:r w:rsidR="00521372" w:rsidRPr="00CA0D19">
                    <w:rPr>
                      <w:rFonts w:ascii="Times New Roman" w:eastAsia="Times New Roman" w:hAnsi="Times New Roman"/>
                      <w:b/>
                      <w:bCs/>
                      <w:lang w:val="it-IT" w:eastAsia="ro-RO"/>
                    </w:rPr>
                    <w:t>Hard-Soft</w:t>
                  </w:r>
                  <w:proofErr w:type="spellEnd"/>
                  <w:r w:rsidR="00521372" w:rsidRPr="00CA0D19">
                    <w:rPr>
                      <w:rFonts w:ascii="Times New Roman" w:eastAsia="Times New Roman" w:hAnsi="Times New Roman"/>
                      <w:b/>
                      <w:bCs/>
                      <w:lang w:val="it-IT" w:eastAsia="ro-RO"/>
                    </w:rPr>
                    <w:t xml:space="preserve"> </w:t>
                  </w:r>
                  <w:proofErr w:type="spellStart"/>
                  <w:r w:rsidR="00521372" w:rsidRPr="00CA0D19">
                    <w:rPr>
                      <w:rFonts w:ascii="Times New Roman" w:eastAsia="Times New Roman" w:hAnsi="Times New Roman"/>
                      <w:b/>
                      <w:bCs/>
                      <w:lang w:val="it-IT" w:eastAsia="ro-RO"/>
                    </w:rPr>
                    <w:t>Skilling</w:t>
                  </w:r>
                  <w:proofErr w:type="spellEnd"/>
                  <w:r w:rsidR="00521372" w:rsidRPr="00CA0D19">
                    <w:rPr>
                      <w:rFonts w:ascii="Times New Roman" w:eastAsia="Times New Roman" w:hAnsi="Times New Roman"/>
                      <w:b/>
                      <w:bCs/>
                      <w:lang w:val="it-IT" w:eastAsia="ro-RO"/>
                    </w:rPr>
                    <w:t xml:space="preserve"> - </w:t>
                  </w:r>
                  <w:proofErr w:type="spellStart"/>
                  <w:r w:rsidR="00521372" w:rsidRPr="00CA0D19">
                    <w:rPr>
                      <w:rFonts w:ascii="Times New Roman" w:eastAsia="Times New Roman" w:hAnsi="Times New Roman"/>
                      <w:b/>
                      <w:bCs/>
                      <w:lang w:val="it-IT" w:eastAsia="ro-RO"/>
                    </w:rPr>
                    <w:t>Charting</w:t>
                  </w:r>
                  <w:proofErr w:type="spellEnd"/>
                  <w:r w:rsidR="00521372" w:rsidRPr="00CA0D19">
                    <w:rPr>
                      <w:rFonts w:ascii="Times New Roman" w:eastAsia="Times New Roman" w:hAnsi="Times New Roman"/>
                      <w:b/>
                      <w:bCs/>
                      <w:lang w:val="it-IT" w:eastAsia="ro-RO"/>
                    </w:rPr>
                    <w:t xml:space="preserve"> </w:t>
                  </w:r>
                  <w:proofErr w:type="spellStart"/>
                  <w:r w:rsidR="00521372" w:rsidRPr="00CA0D19">
                    <w:rPr>
                      <w:rFonts w:ascii="Times New Roman" w:eastAsia="Times New Roman" w:hAnsi="Times New Roman"/>
                      <w:b/>
                      <w:bCs/>
                      <w:lang w:val="it-IT" w:eastAsia="ro-RO"/>
                    </w:rPr>
                    <w:t>your</w:t>
                  </w:r>
                  <w:proofErr w:type="spellEnd"/>
                  <w:r w:rsidR="00521372" w:rsidRPr="00CA0D19">
                    <w:rPr>
                      <w:rFonts w:ascii="Times New Roman" w:eastAsia="Times New Roman" w:hAnsi="Times New Roman"/>
                      <w:b/>
                      <w:bCs/>
                      <w:lang w:val="it-IT" w:eastAsia="ro-RO"/>
                    </w:rPr>
                    <w:t xml:space="preserve"> Career </w:t>
                  </w:r>
                  <w:proofErr w:type="spellStart"/>
                  <w:r w:rsidR="00521372" w:rsidRPr="00CA0D19">
                    <w:rPr>
                      <w:rFonts w:ascii="Times New Roman" w:eastAsia="Times New Roman" w:hAnsi="Times New Roman"/>
                      <w:b/>
                      <w:bCs/>
                      <w:lang w:val="it-IT" w:eastAsia="ro-RO"/>
                    </w:rPr>
                    <w:t>Path</w:t>
                  </w:r>
                  <w:proofErr w:type="spellEnd"/>
                  <w:r w:rsidR="00521372"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 xml:space="preserve"> </w:t>
                  </w:r>
                  <w:r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>è una Cooperazione Strategica per l’Innovazione e lo Scambio di buone Pratiche fra otto scuole secondarie della Romania, Bulgaria, Francia</w:t>
                  </w:r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>, Porto</w:t>
                  </w:r>
                  <w:r w:rsidR="00521372"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>gal</w:t>
                  </w:r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>lo, Spag</w:t>
                  </w:r>
                  <w:r w:rsidR="00521372"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>n</w:t>
                  </w:r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>a, Turchia, Germania</w:t>
                  </w:r>
                  <w:r w:rsidR="00521372"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 xml:space="preserve"> </w:t>
                  </w:r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>e Italia</w:t>
                  </w:r>
                  <w:r w:rsidR="00521372"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 xml:space="preserve">.  </w:t>
                  </w:r>
                  <w:r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>Lo scopo del progetto è l’integrazione delle abilità trasversali dei discenti da 14 a 19 anni come parte del curriculum</w:t>
                  </w:r>
                  <w:r w:rsidR="00521372"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 xml:space="preserve"> </w:t>
                  </w:r>
                  <w:r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>delle scuole degli ot</w:t>
                  </w:r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>to paesi coinvolti nel progetto</w:t>
                  </w:r>
                  <w:r w:rsidR="00521372"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>,</w:t>
                  </w:r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 xml:space="preserve"> attraverso l’uso di metodologie e strumenti  appropriati, per facilitarne il processo di apprendimento</w:t>
                  </w:r>
                  <w:r w:rsidR="00521372"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 xml:space="preserve">, in </w:t>
                  </w:r>
                  <w:proofErr w:type="spellStart"/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>allenza</w:t>
                  </w:r>
                  <w:proofErr w:type="spellEnd"/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 xml:space="preserve"> con le strategie di crescita di “</w:t>
                  </w:r>
                  <w:proofErr w:type="spellStart"/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>Europe</w:t>
                  </w:r>
                  <w:proofErr w:type="spellEnd"/>
                  <w:r>
                    <w:rPr>
                      <w:rFonts w:ascii="Times New Roman" w:eastAsia="Times New Roman" w:hAnsi="Times New Roman"/>
                      <w:lang w:val="it-IT" w:eastAsia="ro-RO"/>
                    </w:rPr>
                    <w:t xml:space="preserve"> 2020” e le linee guida di </w:t>
                  </w:r>
                  <w:r w:rsidR="00521372" w:rsidRPr="00CA0D19">
                    <w:rPr>
                      <w:rFonts w:ascii="Times New Roman" w:eastAsia="Times New Roman" w:hAnsi="Times New Roman"/>
                      <w:lang w:val="it-IT" w:eastAsia="ro-RO"/>
                    </w:rPr>
                    <w:t>ET2020.</w:t>
                  </w:r>
                </w:p>
                <w:p w:rsidR="00521372" w:rsidRPr="00CA0D19" w:rsidRDefault="00521372" w:rsidP="00521372">
                  <w:pPr>
                    <w:rPr>
                      <w:rFonts w:ascii="Arial" w:hAnsi="Arial" w:cs="Arial"/>
                      <w:color w:val="53A5C3"/>
                      <w:lang w:val="it-IT"/>
                    </w:rPr>
                  </w:pPr>
                </w:p>
              </w:txbxContent>
            </v:textbox>
            <w10:wrap anchorx="margin"/>
          </v:shape>
        </w:pict>
      </w:r>
      <w:r w:rsidRPr="00A66963">
        <w:rPr>
          <w:rFonts w:eastAsia="Times New Roman"/>
          <w:noProof/>
          <w:vertAlign w:val="subscript"/>
          <w:lang w:val="ro-RO" w:eastAsia="ro-RO"/>
        </w:rPr>
        <w:pict>
          <v:shape id="Text Box 88" o:spid="_x0000_s1032" type="#_x0000_t202" style="position:absolute;margin-left:13.45pt;margin-top:.55pt;width:180.75pt;height:505.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" filled="f" fillcolor="#fffffe" strokecolor="#c00000" strokeweight="2pt" insetpen="t">
            <v:textbox inset="2.88pt,2.88pt,2.88pt,2.88pt">
              <w:txbxContent>
                <w:p w:rsidR="00521372" w:rsidRPr="0007627F" w:rsidRDefault="00521372" w:rsidP="0007627F">
                  <w:pPr>
                    <w:jc w:val="center"/>
                    <w:rPr>
                      <w:rFonts w:ascii="Times New Roman" w:hAnsi="Times New Roman"/>
                      <w:b/>
                      <w:szCs w:val="20"/>
                    </w:rPr>
                  </w:pPr>
                  <w:r w:rsidRPr="009D5753">
                    <w:rPr>
                      <w:rFonts w:ascii="Times New Roman" w:hAnsi="Times New Roman"/>
                      <w:b/>
                      <w:szCs w:val="20"/>
                    </w:rPr>
                    <w:t>PROJECT PARTNERS</w:t>
                  </w:r>
                </w:p>
                <w:p w:rsidR="00646A87" w:rsidRPr="00646A87" w:rsidRDefault="00521372" w:rsidP="0007627F">
                  <w:pPr>
                    <w:numPr>
                      <w:ilvl w:val="0"/>
                      <w:numId w:val="3"/>
                    </w:numPr>
                    <w:spacing w:line="240" w:lineRule="auto"/>
                    <w:ind w:left="357" w:hanging="357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</w:pP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t>Liceul Charles Laugier, Craiova, Romania</w:t>
                  </w: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cr/>
                  </w:r>
                </w:p>
                <w:p w:rsidR="00521372" w:rsidRPr="009D5753" w:rsidRDefault="00521372" w:rsidP="0007627F">
                  <w:pPr>
                    <w:numPr>
                      <w:ilvl w:val="0"/>
                      <w:numId w:val="3"/>
                    </w:numPr>
                    <w:spacing w:line="240" w:lineRule="auto"/>
                    <w:ind w:left="357" w:hanging="357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</w:pP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t>Agrupamento de escolas do Fundão, Fundão,Portugal</w:t>
                  </w: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cr/>
                  </w:r>
                </w:p>
                <w:p w:rsidR="00521372" w:rsidRPr="009D5753" w:rsidRDefault="00521372" w:rsidP="0007627F">
                  <w:pPr>
                    <w:numPr>
                      <w:ilvl w:val="0"/>
                      <w:numId w:val="3"/>
                    </w:numPr>
                    <w:spacing w:line="240" w:lineRule="auto"/>
                    <w:ind w:left="357" w:hanging="357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</w:pP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t>Profesionalna gimnazia po ikonomika „Ivan Iliev”, Blagoevgrad, Bulgaria</w:t>
                  </w: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cr/>
                  </w:r>
                </w:p>
                <w:p w:rsidR="00521372" w:rsidRPr="009D5753" w:rsidRDefault="00521372" w:rsidP="0007627F">
                  <w:pPr>
                    <w:numPr>
                      <w:ilvl w:val="0"/>
                      <w:numId w:val="3"/>
                    </w:numPr>
                    <w:spacing w:line="240" w:lineRule="auto"/>
                    <w:ind w:left="357" w:hanging="357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</w:pP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t xml:space="preserve">Staatliche Fachoberschule und Berufsoberschule Erlangen, Germany </w:t>
                  </w: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cr/>
                  </w:r>
                </w:p>
                <w:p w:rsidR="00521372" w:rsidRPr="009D5753" w:rsidRDefault="00521372" w:rsidP="0007627F">
                  <w:pPr>
                    <w:numPr>
                      <w:ilvl w:val="0"/>
                      <w:numId w:val="3"/>
                    </w:numPr>
                    <w:spacing w:line="240" w:lineRule="auto"/>
                    <w:ind w:left="357" w:hanging="357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</w:pP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t>Lycee Clos Maire, Beaune, France</w:t>
                  </w: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cr/>
                  </w:r>
                </w:p>
                <w:p w:rsidR="00521372" w:rsidRPr="009D5753" w:rsidRDefault="00521372" w:rsidP="0007627F">
                  <w:pPr>
                    <w:numPr>
                      <w:ilvl w:val="0"/>
                      <w:numId w:val="3"/>
                    </w:numPr>
                    <w:spacing w:line="240" w:lineRule="auto"/>
                    <w:ind w:left="357" w:hanging="357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</w:pP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t>Gümüşpala Mesleki Ve Teknik Anadolu Lisesi, Istanbul, Turkey</w:t>
                  </w: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cr/>
                  </w:r>
                </w:p>
                <w:p w:rsidR="00521372" w:rsidRPr="009D5753" w:rsidRDefault="00521372" w:rsidP="0007627F">
                  <w:pPr>
                    <w:numPr>
                      <w:ilvl w:val="0"/>
                      <w:numId w:val="3"/>
                    </w:numPr>
                    <w:spacing w:line="240" w:lineRule="auto"/>
                    <w:ind w:left="357" w:hanging="357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</w:pP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t>Institut Europa, Hospitalet Llobregat, Spain</w:t>
                  </w: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cr/>
                  </w:r>
                </w:p>
                <w:p w:rsidR="00521372" w:rsidRPr="009D5753" w:rsidRDefault="00521372" w:rsidP="0007627F">
                  <w:pPr>
                    <w:numPr>
                      <w:ilvl w:val="0"/>
                      <w:numId w:val="3"/>
                    </w:numPr>
                    <w:spacing w:line="240" w:lineRule="auto"/>
                    <w:ind w:left="357" w:hanging="357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</w:pP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t>IISS "Charles Darwin”  Rome, Italy</w:t>
                  </w:r>
                  <w:r w:rsidRPr="009D5753"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  <w:cr/>
                  </w:r>
                </w:p>
              </w:txbxContent>
            </v:textbox>
            <w10:wrap anchorx="margin"/>
          </v:shape>
        </w:pict>
      </w:r>
      <w:r w:rsidRPr="00A66963">
        <w:rPr>
          <w:noProof/>
          <w:vertAlign w:val="subscript"/>
          <w:lang w:val="ro-RO" w:eastAsia="ro-RO"/>
        </w:rPr>
        <w:pict>
          <v:shape id="Text Box 95" o:spid="_x0000_s1033" type="#_x0000_t202" style="position:absolute;margin-left:477pt;margin-top:18pt;width:63pt;height:27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" filled="f" fillcolor="#fffffe" stroked="f" strokecolor="#212120" insetpen="t">
            <v:textbox inset="2.88pt,2.88pt,2.88pt,2.88pt">
              <w:txbxContent>
                <w:p w:rsidR="00521372" w:rsidRPr="00D34FB5" w:rsidRDefault="00521372" w:rsidP="00521372">
                  <w:pPr>
                    <w:rPr>
                      <w:color w:val="FFFFFF"/>
                    </w:rPr>
                  </w:pPr>
                  <w:r w:rsidRPr="00D34FB5">
                    <w:rPr>
                      <w:rFonts w:ascii="Arial" w:hAnsi="Arial" w:cs="Arial"/>
                      <w:b/>
                      <w:color w:val="FFFFFF"/>
                    </w:rPr>
                    <w:t>VOLUME</w:t>
                  </w:r>
                  <w:r>
                    <w:rPr>
                      <w:rFonts w:ascii="Arial" w:hAnsi="Arial" w:cs="Arial"/>
                      <w:b/>
                      <w:color w:val="FFFFFF"/>
                    </w:rPr>
                    <w:t xml:space="preserve"> 1</w:t>
                  </w:r>
                </w:p>
              </w:txbxContent>
            </v:textbox>
            <w10:wrap anchory="page"/>
          </v:shape>
        </w:pict>
      </w:r>
      <w:r w:rsidR="00521372">
        <w:rPr>
          <w:vertAlign w:val="subscript"/>
        </w:rPr>
        <w:softHyphen/>
      </w:r>
      <w:r w:rsidR="00521372">
        <w:rPr>
          <w:vertAlign w:val="subscript"/>
        </w:rPr>
        <w:softHyphen/>
      </w:r>
    </w:p>
    <w:p w:rsidR="00521372" w:rsidRPr="001566B0" w:rsidRDefault="00521372" w:rsidP="00521372">
      <w:pPr>
        <w:rPr>
          <w:vertAlign w:val="subscrip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72390</wp:posOffset>
            </wp:positionV>
            <wp:extent cx="8137525" cy="5610860"/>
            <wp:effectExtent l="0" t="0" r="0" b="8890"/>
            <wp:wrapNone/>
            <wp:docPr id="154" name="Picture 154" descr="Newsletter-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Newsletter-insi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949" t="-1474" r="-2047" b="1474"/>
                    <a:stretch/>
                  </pic:blipFill>
                  <pic:spPr bwMode="auto">
                    <a:xfrm>
                      <a:off x="0" y="0"/>
                      <a:ext cx="8137525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6963" w:rsidRPr="00A66963">
        <w:rPr>
          <w:noProof/>
          <w:vertAlign w:val="subscript"/>
          <w:lang w:val="ro-RO" w:eastAsia="ro-RO"/>
        </w:rPr>
        <w:pict>
          <v:shape id="Text Box 31" o:spid="_x0000_s1053" type="#_x0000_t202" style="position:absolute;margin-left:18.75pt;margin-top:211.45pt;width:557.25pt;height:125.2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" filled="f" fillcolor="#fffffe" stroked="f" strokecolor="#212120" insetpen="t">
            <v:textbox inset="2.88pt,2.88pt,2.88pt,2.88pt">
              <w:txbxContent>
                <w:p w:rsidR="00521372" w:rsidRPr="00D34FB5" w:rsidRDefault="00521372" w:rsidP="00521372">
                  <w:pPr>
                    <w:rPr>
                      <w:rFonts w:ascii="Verdana" w:hAnsi="Verdana"/>
                      <w:color w:val="FFFFFF"/>
                      <w:sz w:val="48"/>
                      <w:szCs w:val="48"/>
                    </w:rPr>
                  </w:pPr>
                  <w:r w:rsidRPr="00D34FB5">
                    <w:rPr>
                      <w:rFonts w:ascii="Verdana" w:hAnsi="Verdana"/>
                      <w:color w:val="FFFFFF"/>
                      <w:sz w:val="28"/>
                      <w:szCs w:val="28"/>
                    </w:rPr>
                    <w:t xml:space="preserve">   </w:t>
                  </w:r>
                </w:p>
              </w:txbxContent>
            </v:textbox>
          </v:shape>
        </w:pict>
      </w:r>
    </w:p>
    <w:p w:rsidR="00646A87" w:rsidRDefault="00646A87">
      <w:pPr>
        <w:spacing w:after="0" w:line="240" w:lineRule="auto"/>
      </w:pPr>
      <w:r>
        <w:br w:type="page"/>
      </w:r>
    </w:p>
    <w:p w:rsidR="00646A87" w:rsidRDefault="00A66963" w:rsidP="00DB456D">
      <w:r w:rsidRPr="00A66963">
        <w:rPr>
          <w:rFonts w:eastAsia="Times New Roman"/>
          <w:noProof/>
          <w:vertAlign w:val="subscript"/>
          <w:lang w:val="ro-RO" w:eastAsia="ro-RO"/>
        </w:rPr>
        <w:pict>
          <v:shape id="_x0000_s1035" type="#_x0000_t202" style="position:absolute;margin-left:1614.8pt;margin-top:.55pt;width:582pt;height:268.5pt;z-index:25168435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" filled="f" fillcolor="#fffffe" strokecolor="#c00000" strokeweight="2pt" insetpen="t">
            <v:textbox inset="2.88pt,2.88pt,2.88pt,2.88pt">
              <w:txbxContent>
                <w:p w:rsidR="00646A87" w:rsidRPr="00646A87" w:rsidRDefault="00722C10" w:rsidP="00646A87">
                  <w:pPr>
                    <w:spacing w:line="240" w:lineRule="auto"/>
                    <w:ind w:left="72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o-RO"/>
                    </w:rPr>
                    <w:t>IL PRIMO</w:t>
                  </w:r>
                  <w:r w:rsidR="00646A87" w:rsidRPr="00646A87">
                    <w:rPr>
                      <w:rFonts w:ascii="Times New Roman" w:hAnsi="Times New Roman"/>
                      <w:b/>
                      <w:sz w:val="24"/>
                      <w:szCs w:val="24"/>
                      <w:lang w:val="ro-RO"/>
                    </w:rPr>
                    <w:t xml:space="preserve"> TRANSNATIONAL MEETING</w:t>
                  </w:r>
                </w:p>
                <w:p w:rsidR="00646A87" w:rsidRDefault="00722C10" w:rsidP="0007627F">
                  <w:pPr>
                    <w:spacing w:line="240" w:lineRule="auto"/>
                    <w:jc w:val="both"/>
                  </w:pPr>
                  <w:r w:rsidRPr="00722C10">
                    <w:rPr>
                      <w:lang w:val="ro-RO"/>
                    </w:rPr>
                    <w:t xml:space="preserve">Il primo </w:t>
                  </w:r>
                  <w:r w:rsidR="00646A87">
                    <w:t xml:space="preserve"> transnational meeting </w:t>
                  </w:r>
                  <w:r w:rsidRPr="00722C10">
                    <w:rPr>
                      <w:lang w:val="ro-RO"/>
                    </w:rPr>
                    <w:t>del progetto</w:t>
                  </w:r>
                  <w:r w:rsidR="00646A87">
                    <w:t xml:space="preserve">  </w:t>
                  </w:r>
                  <w:r w:rsidR="00646A87">
                    <w:rPr>
                      <w:rStyle w:val="Enfasigrassetto"/>
                    </w:rPr>
                    <w:t>“Hard-Soft Skilling -Charting your career path”</w:t>
                  </w:r>
                  <w:r w:rsidR="00646A87">
                    <w:t xml:space="preserve">, </w:t>
                  </w:r>
                  <w:r w:rsidRPr="00722C10">
                    <w:rPr>
                      <w:lang w:val="ro-RO"/>
                    </w:rPr>
                    <w:t>numero di riferimento</w:t>
                  </w:r>
                  <w:r w:rsidR="00646A87">
                    <w:t xml:space="preserve"> 2014-1-RO01-KA201-002736_1, </w:t>
                  </w:r>
                  <w:r w:rsidRPr="00722C10">
                    <w:rPr>
                      <w:lang w:val="ro-RO"/>
                    </w:rPr>
                    <w:t>fondato</w:t>
                  </w:r>
                  <w:r w:rsidR="00646A87">
                    <w:t xml:space="preserve">  by Erasmus+, </w:t>
                  </w:r>
                  <w:r w:rsidRPr="00722C10">
                    <w:rPr>
                      <w:lang w:val="ro-RO"/>
                    </w:rPr>
                    <w:t>azione chiave 2</w:t>
                  </w:r>
                  <w:r w:rsidR="00646A87">
                    <w:t xml:space="preserve">: </w:t>
                  </w:r>
                  <w:r w:rsidRPr="00722C10">
                    <w:rPr>
                      <w:lang w:val="ro-RO"/>
                    </w:rPr>
                    <w:t>Cooperazione per l’innovazione e lo scambio di buone pratiche</w:t>
                  </w:r>
                  <w:r w:rsidR="00646A87">
                    <w:t xml:space="preserve">, Action: Strategic Partnerships, Field: Strategic Partnerships for school education, </w:t>
                  </w:r>
                  <w:r w:rsidRPr="00722C10">
                    <w:rPr>
                      <w:lang w:val="ro-RO"/>
                    </w:rPr>
                    <w:t>si è svolto all’</w:t>
                  </w:r>
                  <w:r w:rsidR="00646A87">
                    <w:t xml:space="preserve"> I</w:t>
                  </w:r>
                  <w:r w:rsidRPr="00722C10">
                    <w:rPr>
                      <w:lang w:val="ro-RO"/>
                    </w:rPr>
                    <w:t>I</w:t>
                  </w:r>
                  <w:r w:rsidR="00646A87">
                    <w:t>SS “Charles D</w:t>
                  </w:r>
                  <w:r>
                    <w:t>arwin” via Tuscolana 388,00181</w:t>
                  </w:r>
                  <w:r w:rsidRPr="00722C10">
                    <w:rPr>
                      <w:lang w:val="ro-RO"/>
                    </w:rPr>
                    <w:t xml:space="preserve"> a </w:t>
                  </w:r>
                  <w:r>
                    <w:t xml:space="preserve"> Rom</w:t>
                  </w:r>
                  <w:r>
                    <w:rPr>
                      <w:lang w:val="it-IT"/>
                    </w:rPr>
                    <w:t>a</w:t>
                  </w:r>
                  <w:r w:rsidR="00646A87">
                    <w:t xml:space="preserve">, </w:t>
                  </w:r>
                  <w:r>
                    <w:rPr>
                      <w:lang w:val="it-IT"/>
                    </w:rPr>
                    <w:t>Italia</w:t>
                  </w:r>
                  <w:r w:rsidR="00646A87">
                    <w:t xml:space="preserve"> </w:t>
                  </w:r>
                  <w:r>
                    <w:rPr>
                      <w:lang w:val="it-IT"/>
                    </w:rPr>
                    <w:t>dal</w:t>
                  </w:r>
                  <w:r w:rsidR="00646A87">
                    <w:t xml:space="preserve"> 26.11.2014 </w:t>
                  </w:r>
                  <w:r>
                    <w:rPr>
                      <w:lang w:val="it-IT"/>
                    </w:rPr>
                    <w:t>al</w:t>
                  </w:r>
                  <w:r w:rsidR="00646A87">
                    <w:t xml:space="preserve"> 28.11.2014.</w:t>
                  </w:r>
                </w:p>
                <w:p w:rsidR="00646A87" w:rsidRPr="009D5753" w:rsidRDefault="00646A87" w:rsidP="00646A87">
                  <w:pPr>
                    <w:spacing w:line="240" w:lineRule="auto"/>
                    <w:ind w:left="72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o-RO"/>
                    </w:rPr>
                  </w:pPr>
                  <w:r w:rsidRPr="00646A87"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3762375" cy="2105025"/>
                        <wp:effectExtent l="19050" t="19050" r="28575" b="28575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2375" cy="210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646A87" w:rsidRPr="00646A87" w:rsidRDefault="009C26A6" w:rsidP="00646A87">
      <w:r>
        <w:rPr>
          <w:noProof/>
          <w:lang w:val="it-IT" w:eastAsia="it-IT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18415</wp:posOffset>
            </wp:positionV>
            <wp:extent cx="8137525" cy="5610860"/>
            <wp:effectExtent l="0" t="0" r="0" b="8890"/>
            <wp:wrapNone/>
            <wp:docPr id="39" name="Picture 39" descr="Newsletter-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Newsletter-insi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949" t="-1474" r="-2047" b="1474"/>
                    <a:stretch/>
                  </pic:blipFill>
                  <pic:spPr bwMode="auto">
                    <a:xfrm>
                      <a:off x="0" y="0"/>
                      <a:ext cx="8137525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6A87" w:rsidRPr="00646A87" w:rsidRDefault="00646A87" w:rsidP="00646A87"/>
    <w:p w:rsidR="00646A87" w:rsidRPr="00646A87" w:rsidRDefault="00646A87" w:rsidP="00646A87"/>
    <w:p w:rsidR="00646A87" w:rsidRPr="00646A87" w:rsidRDefault="00646A87" w:rsidP="00646A87"/>
    <w:p w:rsidR="00646A87" w:rsidRPr="00646A87" w:rsidRDefault="00646A87" w:rsidP="00646A87"/>
    <w:p w:rsidR="00646A87" w:rsidRPr="00646A87" w:rsidRDefault="00646A87" w:rsidP="00646A87"/>
    <w:p w:rsidR="00646A87" w:rsidRPr="00646A87" w:rsidRDefault="00646A87" w:rsidP="00646A87"/>
    <w:p w:rsidR="00646A87" w:rsidRPr="00646A87" w:rsidRDefault="00646A87" w:rsidP="00646A87"/>
    <w:p w:rsidR="00646A87" w:rsidRPr="00646A87" w:rsidRDefault="00646A87" w:rsidP="00646A87"/>
    <w:p w:rsidR="00646A87" w:rsidRPr="00646A87" w:rsidRDefault="00646A87" w:rsidP="00646A87"/>
    <w:p w:rsidR="00646A87" w:rsidRPr="00646A87" w:rsidRDefault="00646A87" w:rsidP="00646A87"/>
    <w:p w:rsidR="00646A87" w:rsidRPr="00646A87" w:rsidRDefault="00A66963" w:rsidP="00646A87">
      <w:r w:rsidRPr="00A66963">
        <w:rPr>
          <w:rFonts w:eastAsia="Times New Roman"/>
          <w:noProof/>
          <w:vertAlign w:val="subscript"/>
          <w:lang w:val="ro-RO" w:eastAsia="ro-RO"/>
        </w:rPr>
        <w:pict>
          <v:shape id="_x0000_s1036" type="#_x0000_t202" style="position:absolute;margin-left:34.5pt;margin-top:.5pt;width:342.75pt;height:181.5pt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" filled="f" fillcolor="#fffffe" strokecolor="#c00000" strokeweight="2pt" insetpen="t">
            <v:textbox inset="2.88pt,2.88pt,2.88pt,2.88pt">
              <w:txbxContent>
                <w:p w:rsidR="009C26A6" w:rsidRPr="00FF5A50" w:rsidRDefault="009C26A6" w:rsidP="009C26A6">
                  <w:pPr>
                    <w:widowControl w:val="0"/>
                    <w:rPr>
                      <w:rFonts w:ascii="Times New Roman" w:hAnsi="Times New Roman"/>
                      <w:b/>
                      <w:lang w:val="en-US" w:eastAsia="ro-RO"/>
                    </w:rPr>
                  </w:pPr>
                  <w:r w:rsidRPr="00FF5A50">
                    <w:rPr>
                      <w:rFonts w:ascii="Times New Roman" w:hAnsi="Times New Roman"/>
                      <w:b/>
                      <w:lang w:val="en-US" w:eastAsia="ro-RO"/>
                    </w:rPr>
                    <w:t>MEETING ACTIVITIES</w:t>
                  </w:r>
                </w:p>
                <w:p w:rsidR="009C26A6" w:rsidRDefault="00722C10" w:rsidP="00FF5A50">
                  <w:pPr>
                    <w:pStyle w:val="Paragrafoelenco"/>
                    <w:spacing w:after="0"/>
                    <w:ind w:left="357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</w:pPr>
                  <w:r w:rsidRPr="00722C10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>I partner hanno presentato le loro scuole, I sistemi educative ed il mercato del lavoro della loro nazione</w:t>
                  </w:r>
                  <w:r w:rsidR="00FF5A50" w:rsidRPr="00722C10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 xml:space="preserve">E’ stata presentata una breve visione di insieme del progetto per rivedere le attività da portare avanti durante i due anni di implementazione del progetto. </w:t>
                  </w:r>
                  <w:r w:rsidR="0082684E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Si è </w:t>
                  </w:r>
                  <w:proofErr w:type="spellStart"/>
                  <w:r w:rsidR="0082684E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stabilito</w:t>
                  </w:r>
                  <w:proofErr w:type="spellEnd"/>
                  <w:r w:rsidR="0082684E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722C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quali</w:t>
                  </w:r>
                  <w:proofErr w:type="spellEnd"/>
                  <w:r w:rsidRPr="00722C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722C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sono</w:t>
                  </w:r>
                  <w:proofErr w:type="spellEnd"/>
                  <w:r w:rsidRPr="00722C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722C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i</w:t>
                  </w:r>
                  <w:proofErr w:type="spellEnd"/>
                  <w:r w:rsidR="00FF5A50" w:rsidRPr="00722C1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="009C26A6" w:rsidRPr="00FF5A5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Project communication, risk, monitoring, eva</w:t>
                  </w:r>
                  <w:r w:rsidR="00FF5A50" w:rsidRPr="00FF5A50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luation and dissemination plans. </w:t>
                  </w:r>
                  <w:r w:rsidRPr="0082684E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>Inoltre il team ha discusso il logo del progetto e le specifiche del sito web.</w:t>
                  </w:r>
                  <w:r w:rsidR="0082684E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 xml:space="preserve"> </w:t>
                  </w:r>
                  <w:r w:rsidR="0082684E" w:rsidRPr="0082684E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>Sono state prese delle decisioni sul sistema di rapport</w:t>
                  </w:r>
                  <w:r w:rsidR="0082684E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>o</w:t>
                  </w:r>
                  <w:r w:rsidR="0082684E" w:rsidRPr="0082684E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 xml:space="preserve"> ed inoltre si è deciso</w:t>
                  </w:r>
                  <w:r w:rsidR="0082684E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 xml:space="preserve"> come sviluppare il primo Output</w:t>
                  </w:r>
                  <w:r w:rsidR="0082684E" w:rsidRPr="0082684E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 xml:space="preserve"> </w:t>
                  </w:r>
                  <w:r w:rsidR="00FF5A50" w:rsidRPr="0082684E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>- stud</w:t>
                  </w:r>
                  <w:r w:rsidR="0082684E"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>io comparativo e il modo come eseguirlo .</w:t>
                  </w:r>
                </w:p>
                <w:p w:rsidR="0082684E" w:rsidRPr="0082684E" w:rsidRDefault="0082684E" w:rsidP="00FF5A50">
                  <w:pPr>
                    <w:pStyle w:val="Paragrafoelenco"/>
                    <w:spacing w:after="0"/>
                    <w:ind w:left="357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val="it-IT"/>
                    </w:rPr>
                    <w:t>Prima della conclusione dell’incontro si è tenuta una sessione di valutazione dell’incontro.</w:t>
                  </w:r>
                </w:p>
                <w:p w:rsidR="009C26A6" w:rsidRPr="00FF5A50" w:rsidRDefault="009C26A6" w:rsidP="00FF5A50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val="en-US" w:eastAsia="ro-RO"/>
                    </w:rPr>
                  </w:pPr>
                  <w:bookmarkStart w:id="0" w:name="_GoBack"/>
                  <w:bookmarkEnd w:id="0"/>
                </w:p>
              </w:txbxContent>
            </v:textbox>
            <w10:wrap anchorx="margin"/>
          </v:shape>
        </w:pict>
      </w:r>
    </w:p>
    <w:p w:rsidR="00646A87" w:rsidRDefault="00646A87" w:rsidP="00646A87"/>
    <w:p w:rsidR="00DB456D" w:rsidRDefault="00646A87" w:rsidP="00646A87">
      <w:pPr>
        <w:tabs>
          <w:tab w:val="left" w:pos="3360"/>
        </w:tabs>
      </w:pPr>
      <w:r>
        <w:tab/>
      </w:r>
    </w:p>
    <w:p w:rsidR="00646A87" w:rsidRPr="00646A87" w:rsidRDefault="00A66963" w:rsidP="00646A87">
      <w:pPr>
        <w:tabs>
          <w:tab w:val="left" w:pos="3360"/>
        </w:tabs>
      </w:pPr>
      <w:r w:rsidRPr="00A66963">
        <w:rPr>
          <w:rFonts w:eastAsia="Times New Roman"/>
          <w:noProof/>
          <w:vertAlign w:val="subscript"/>
          <w:lang w:val="ro-RO" w:eastAsia="ro-RO"/>
        </w:rPr>
        <w:pict>
          <v:rect id="Rectangle 159" o:spid="_x0000_s1037" style="position:absolute;margin-left:413.25pt;margin-top:36.1pt;width:181.5pt;height:66.7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" strokecolor="#c00000" strokeweight="2pt">
            <v:textbox>
              <w:txbxContent>
                <w:p w:rsidR="00521372" w:rsidRPr="009D5753" w:rsidRDefault="00521372" w:rsidP="00521372">
                  <w:pPr>
                    <w:pStyle w:val="BlockText2"/>
                    <w:spacing w:after="280"/>
                    <w:ind w:right="0"/>
                    <w:rPr>
                      <w:rFonts w:ascii="Times New Roman" w:hAnsi="Times New Roman"/>
                      <w:b/>
                      <w:bCs/>
                      <w:color w:val="004494"/>
                      <w:kern w:val="28"/>
                      <w:lang w:val="en-US" w:eastAsia="ja-JP"/>
                    </w:rPr>
                  </w:pPr>
                  <w:proofErr w:type="spellStart"/>
                  <w:r w:rsidRPr="009D5753">
                    <w:rPr>
                      <w:rFonts w:ascii="Times New Roman" w:hAnsi="Times New Roman"/>
                      <w:b/>
                      <w:bCs/>
                      <w:color w:val="004494"/>
                      <w:kern w:val="28"/>
                      <w:lang w:val="en-US" w:eastAsia="ja-JP"/>
                    </w:rPr>
                    <w:t>Liceul</w:t>
                  </w:r>
                  <w:proofErr w:type="spellEnd"/>
                  <w:r w:rsidRPr="009D5753">
                    <w:rPr>
                      <w:rFonts w:ascii="Times New Roman" w:hAnsi="Times New Roman"/>
                      <w:b/>
                      <w:bCs/>
                      <w:color w:val="004494"/>
                      <w:kern w:val="28"/>
                      <w:lang w:val="en-US" w:eastAsia="ja-JP"/>
                    </w:rPr>
                    <w:t xml:space="preserve"> “Charles </w:t>
                  </w:r>
                  <w:proofErr w:type="spellStart"/>
                  <w:r w:rsidRPr="009D5753">
                    <w:rPr>
                      <w:rFonts w:ascii="Times New Roman" w:hAnsi="Times New Roman"/>
                      <w:b/>
                      <w:bCs/>
                      <w:color w:val="004494"/>
                      <w:kern w:val="28"/>
                      <w:lang w:val="en-US" w:eastAsia="ja-JP"/>
                    </w:rPr>
                    <w:t>Laugier</w:t>
                  </w:r>
                  <w:proofErr w:type="spellEnd"/>
                  <w:r w:rsidRPr="009D5753">
                    <w:rPr>
                      <w:rFonts w:ascii="Times New Roman" w:hAnsi="Times New Roman"/>
                      <w:b/>
                      <w:bCs/>
                      <w:color w:val="004494"/>
                      <w:kern w:val="28"/>
                      <w:lang w:val="en-US" w:eastAsia="ja-JP"/>
                    </w:rPr>
                    <w:t>”</w:t>
                  </w:r>
                </w:p>
                <w:p w:rsidR="00521372" w:rsidRPr="002503BC" w:rsidRDefault="00A66963" w:rsidP="00521372">
                  <w:pPr>
                    <w:pStyle w:val="BlockText2"/>
                    <w:spacing w:after="0"/>
                    <w:ind w:left="0" w:right="0"/>
                    <w:rPr>
                      <w:rFonts w:ascii="Arial" w:hAnsi="Arial" w:cs="Arial"/>
                      <w:b/>
                      <w:bCs/>
                      <w:color w:val="333333"/>
                      <w:sz w:val="16"/>
                      <w:szCs w:val="16"/>
                      <w:lang w:val="en-US" w:eastAsia="ja-JP"/>
                    </w:rPr>
                  </w:pPr>
                  <w:hyperlink r:id="rId10" w:history="1">
                    <w:r w:rsidR="00521372" w:rsidRPr="002503BC">
                      <w:rPr>
                        <w:rStyle w:val="Collegamentoipertestuale"/>
                        <w:rFonts w:ascii="Arial" w:hAnsi="Arial" w:cs="Arial"/>
                        <w:b/>
                        <w:bCs/>
                        <w:color w:val="333333"/>
                        <w:sz w:val="16"/>
                        <w:szCs w:val="16"/>
                        <w:lang w:val="en-US" w:eastAsia="ja-JP"/>
                      </w:rPr>
                      <w:t>www.hardsoftskilling.charleslaugier.ro</w:t>
                    </w:r>
                  </w:hyperlink>
                </w:p>
                <w:p w:rsidR="00521372" w:rsidRPr="002503BC" w:rsidRDefault="00A66963" w:rsidP="00521372">
                  <w:pPr>
                    <w:widowControl w:val="0"/>
                    <w:rPr>
                      <w:rFonts w:ascii="Arial" w:hAnsi="Arial" w:cs="Arial"/>
                      <w:b/>
                      <w:bCs/>
                      <w:color w:val="333333"/>
                      <w:sz w:val="16"/>
                      <w:szCs w:val="16"/>
                      <w:lang w:val="ro-RO" w:eastAsia="ja-JP"/>
                    </w:rPr>
                  </w:pPr>
                  <w:hyperlink r:id="rId11" w:history="1">
                    <w:r w:rsidR="00521372" w:rsidRPr="002503BC">
                      <w:rPr>
                        <w:rStyle w:val="Collegamentoipertestuale"/>
                        <w:b/>
                        <w:bCs/>
                        <w:color w:val="333333"/>
                        <w:sz w:val="16"/>
                        <w:szCs w:val="16"/>
                        <w:lang w:eastAsia="ja-JP"/>
                      </w:rPr>
                      <w:t>hardsoftskills@gmail.com</w:t>
                    </w:r>
                  </w:hyperlink>
                </w:p>
                <w:p w:rsidR="00521372" w:rsidRPr="002503BC" w:rsidRDefault="00521372" w:rsidP="00521372">
                  <w:pPr>
                    <w:widowControl w:val="0"/>
                    <w:rPr>
                      <w:color w:val="4D4D4D"/>
                      <w:sz w:val="18"/>
                      <w:szCs w:val="18"/>
                      <w:lang w:eastAsia="ro-RO"/>
                    </w:rPr>
                  </w:pPr>
                </w:p>
                <w:p w:rsidR="00521372" w:rsidRDefault="00521372" w:rsidP="00521372"/>
              </w:txbxContent>
            </v:textbox>
            <w10:wrap anchorx="page"/>
          </v:rect>
        </w:pict>
      </w:r>
    </w:p>
    <w:sectPr w:rsidR="00646A87" w:rsidRPr="00646A87" w:rsidSect="00FE56FD">
      <w:headerReference w:type="default" r:id="rId12"/>
      <w:footerReference w:type="default" r:id="rId13"/>
      <w:pgSz w:w="12242" w:h="15842" w:code="1"/>
      <w:pgMar w:top="0" w:right="23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2EE" w:rsidRDefault="002812EE" w:rsidP="006B28FB">
      <w:pPr>
        <w:spacing w:after="0" w:line="240" w:lineRule="auto"/>
      </w:pPr>
      <w:r>
        <w:separator/>
      </w:r>
    </w:p>
  </w:endnote>
  <w:endnote w:type="continuationSeparator" w:id="1">
    <w:p w:rsidR="002812EE" w:rsidRDefault="002812EE" w:rsidP="006B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Tahoma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8FB" w:rsidRPr="006B28FB" w:rsidRDefault="00DB456D" w:rsidP="006B28FB">
    <w:pPr>
      <w:pStyle w:val="Pidipagina"/>
      <w:jc w:val="both"/>
      <w:rPr>
        <w:sz w:val="20"/>
        <w:szCs w:val="20"/>
      </w:rPr>
    </w:pPr>
    <w:r w:rsidRPr="00DB456D">
      <w:rPr>
        <w:noProof/>
        <w:sz w:val="20"/>
        <w:szCs w:val="20"/>
        <w:lang w:val="it-IT" w:eastAsia="it-IT"/>
      </w:rPr>
      <w:drawing>
        <wp:inline distT="0" distB="0" distL="0" distR="0">
          <wp:extent cx="7562850" cy="1257300"/>
          <wp:effectExtent l="0" t="0" r="0" b="0"/>
          <wp:docPr id="2" name="Picture 2" descr="D:\users\Olivia\Desktop\IMPLEMENTARE PROIECT ERASMUS hard soft\identitate vizuala\header footer HSS\bitmap\Footer bitmap 21cm - 600dpi v.1.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Olivia\Desktop\IMPLEMENTARE PROIECT ERASMUS hard soft\identitate vizuala\header footer HSS\bitmap\Footer bitmap 21cm - 600dpi v.1.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2EE" w:rsidRDefault="002812EE" w:rsidP="006B28FB">
      <w:pPr>
        <w:spacing w:after="0" w:line="240" w:lineRule="auto"/>
      </w:pPr>
      <w:r>
        <w:separator/>
      </w:r>
    </w:p>
  </w:footnote>
  <w:footnote w:type="continuationSeparator" w:id="1">
    <w:p w:rsidR="002812EE" w:rsidRDefault="002812EE" w:rsidP="006B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56D" w:rsidRDefault="00DB456D">
    <w:pPr>
      <w:pStyle w:val="Intestazione"/>
    </w:pPr>
    <w:r w:rsidRPr="00DB456D">
      <w:rPr>
        <w:noProof/>
        <w:lang w:val="it-IT" w:eastAsia="it-IT"/>
      </w:rPr>
      <w:drawing>
        <wp:inline distT="0" distB="0" distL="0" distR="0">
          <wp:extent cx="7779074" cy="1409700"/>
          <wp:effectExtent l="0" t="0" r="0" b="0"/>
          <wp:docPr id="1" name="Picture 1" descr="D:\users\Olivia\Desktop\IMPLEMENTARE PROIECT ERASMUS hard soft\identitate vizuala\header footer HSS\bitmap\Header bitmap 20cm-600dpi v1.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Olivia\Desktop\IMPLEMENTARE PROIECT ERASMUS hard soft\identitate vizuala\header footer HSS\bitmap\Header bitmap 20cm-600dpi v1.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14" cy="14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B3785"/>
    <w:multiLevelType w:val="multilevel"/>
    <w:tmpl w:val="5DD06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83665"/>
    <w:multiLevelType w:val="hybridMultilevel"/>
    <w:tmpl w:val="EEFA7032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192980"/>
    <w:multiLevelType w:val="hybridMultilevel"/>
    <w:tmpl w:val="A2E824A6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1777CC"/>
    <w:multiLevelType w:val="hybridMultilevel"/>
    <w:tmpl w:val="520E45F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5E7E40"/>
    <w:multiLevelType w:val="multilevel"/>
    <w:tmpl w:val="5B18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425"/>
  <w:characterSpacingControl w:val="doNotCompress"/>
  <w:savePreviewPicture/>
  <w:hdrShapeDefaults>
    <o:shapedefaults v:ext="edit" spidmax="6145">
      <o:colormru v:ext="edit" colors="#ecf4fa,#c12026,#de8126,#f0e9d1,#7b7a35,#e1debd,#d6d2b0,#e5e4e4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A80EE9"/>
    <w:rsid w:val="00047E71"/>
    <w:rsid w:val="00055E98"/>
    <w:rsid w:val="0007627F"/>
    <w:rsid w:val="000C433C"/>
    <w:rsid w:val="001566B0"/>
    <w:rsid w:val="001E640C"/>
    <w:rsid w:val="00230754"/>
    <w:rsid w:val="00280385"/>
    <w:rsid w:val="002812EE"/>
    <w:rsid w:val="002F41E4"/>
    <w:rsid w:val="00394868"/>
    <w:rsid w:val="003E64E6"/>
    <w:rsid w:val="004D1F48"/>
    <w:rsid w:val="004D2328"/>
    <w:rsid w:val="004D3032"/>
    <w:rsid w:val="004D530D"/>
    <w:rsid w:val="004F2890"/>
    <w:rsid w:val="00521372"/>
    <w:rsid w:val="005548C5"/>
    <w:rsid w:val="005D6B89"/>
    <w:rsid w:val="0061384D"/>
    <w:rsid w:val="00646A87"/>
    <w:rsid w:val="006A4729"/>
    <w:rsid w:val="006B28FB"/>
    <w:rsid w:val="006D2FF5"/>
    <w:rsid w:val="00722C10"/>
    <w:rsid w:val="00737D4E"/>
    <w:rsid w:val="007403D4"/>
    <w:rsid w:val="00743A6B"/>
    <w:rsid w:val="0078387C"/>
    <w:rsid w:val="007F77D6"/>
    <w:rsid w:val="0082684E"/>
    <w:rsid w:val="00896F00"/>
    <w:rsid w:val="009234D7"/>
    <w:rsid w:val="0095620D"/>
    <w:rsid w:val="00962EE8"/>
    <w:rsid w:val="009857C6"/>
    <w:rsid w:val="009C26A6"/>
    <w:rsid w:val="00A66963"/>
    <w:rsid w:val="00A80EE9"/>
    <w:rsid w:val="00AE5E10"/>
    <w:rsid w:val="00B064F2"/>
    <w:rsid w:val="00BA17E4"/>
    <w:rsid w:val="00BF6917"/>
    <w:rsid w:val="00C36660"/>
    <w:rsid w:val="00C548A5"/>
    <w:rsid w:val="00C726D1"/>
    <w:rsid w:val="00CA0D19"/>
    <w:rsid w:val="00D278F8"/>
    <w:rsid w:val="00DA7C3C"/>
    <w:rsid w:val="00DB1518"/>
    <w:rsid w:val="00DB456D"/>
    <w:rsid w:val="00DD06EE"/>
    <w:rsid w:val="00DE14E1"/>
    <w:rsid w:val="00E204DA"/>
    <w:rsid w:val="00E45586"/>
    <w:rsid w:val="00E53122"/>
    <w:rsid w:val="00E860F3"/>
    <w:rsid w:val="00EC4F9A"/>
    <w:rsid w:val="00F33F4C"/>
    <w:rsid w:val="00F51551"/>
    <w:rsid w:val="00FD0F38"/>
    <w:rsid w:val="00FE56FD"/>
    <w:rsid w:val="00FF01C3"/>
    <w:rsid w:val="00FF5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ecf4fa,#c12026,#de8126,#f0e9d1,#7b7a35,#e1debd,#d6d2b0,#e5e4e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A80EE9"/>
    <w:pPr>
      <w:spacing w:after="200" w:line="276" w:lineRule="auto"/>
    </w:pPr>
    <w:rPr>
      <w:rFonts w:ascii="Calibri" w:eastAsia="Calibri" w:hAnsi="Calibri"/>
      <w:sz w:val="22"/>
      <w:szCs w:val="22"/>
      <w:lang w:val="bg-BG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">
    <w:name w:val="Стиль1"/>
    <w:basedOn w:val="Normale"/>
    <w:rsid w:val="00D278F8"/>
  </w:style>
  <w:style w:type="paragraph" w:styleId="Intestazione">
    <w:name w:val="header"/>
    <w:basedOn w:val="Normale"/>
    <w:link w:val="IntestazioneCarattere"/>
    <w:uiPriority w:val="99"/>
    <w:unhideWhenUsed/>
    <w:rsid w:val="00A80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0EE9"/>
    <w:rPr>
      <w:rFonts w:ascii="Calibri" w:eastAsia="Calibri" w:hAnsi="Calibri"/>
      <w:sz w:val="22"/>
      <w:szCs w:val="22"/>
      <w:lang w:val="bg-BG" w:eastAsia="en-US"/>
    </w:rPr>
  </w:style>
  <w:style w:type="paragraph" w:styleId="Nessunaspaziatura">
    <w:name w:val="No Spacing"/>
    <w:uiPriority w:val="1"/>
    <w:qFormat/>
    <w:rsid w:val="00A80EE9"/>
    <w:rPr>
      <w:rFonts w:ascii="Calibri" w:eastAsia="Calibri" w:hAnsi="Calibri"/>
      <w:sz w:val="22"/>
      <w:szCs w:val="22"/>
      <w:lang w:val="bg-BG" w:eastAsia="en-US"/>
    </w:rPr>
  </w:style>
  <w:style w:type="paragraph" w:styleId="Pidipagina">
    <w:name w:val="footer"/>
    <w:basedOn w:val="Normale"/>
    <w:link w:val="PidipaginaCarattere"/>
    <w:uiPriority w:val="99"/>
    <w:rsid w:val="006B2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28FB"/>
    <w:rPr>
      <w:rFonts w:ascii="Calibri" w:eastAsia="Calibri" w:hAnsi="Calibri"/>
      <w:sz w:val="22"/>
      <w:szCs w:val="22"/>
      <w:lang w:val="bg-BG" w:eastAsia="en-US"/>
    </w:rPr>
  </w:style>
  <w:style w:type="character" w:styleId="Collegamentoipertestuale">
    <w:name w:val="Hyperlink"/>
    <w:uiPriority w:val="99"/>
    <w:unhideWhenUsed/>
    <w:rsid w:val="00521372"/>
    <w:rPr>
      <w:color w:val="0000FF"/>
      <w:u w:val="single"/>
    </w:rPr>
  </w:style>
  <w:style w:type="paragraph" w:customStyle="1" w:styleId="BlockText2">
    <w:name w:val="Block Text 2"/>
    <w:basedOn w:val="Normale"/>
    <w:rsid w:val="00521372"/>
    <w:pPr>
      <w:spacing w:after="160" w:line="264" w:lineRule="auto"/>
      <w:ind w:left="288" w:right="288"/>
    </w:pPr>
    <w:rPr>
      <w:rFonts w:ascii="Verdana" w:eastAsia="Times New Roman" w:hAnsi="Verdana"/>
      <w:color w:val="FFFFFF"/>
      <w:kern w:val="2"/>
      <w:szCs w:val="20"/>
      <w:lang w:val="ro-RO" w:eastAsia="ro-RO"/>
    </w:rPr>
  </w:style>
  <w:style w:type="paragraph" w:styleId="Paragrafoelenco">
    <w:name w:val="List Paragraph"/>
    <w:basedOn w:val="Normale"/>
    <w:uiPriority w:val="34"/>
    <w:qFormat/>
    <w:rsid w:val="00646A87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646A87"/>
    <w:rPr>
      <w:b/>
      <w:bCs/>
    </w:rPr>
  </w:style>
  <w:style w:type="paragraph" w:styleId="Testofumetto">
    <w:name w:val="Balloon Text"/>
    <w:basedOn w:val="Normale"/>
    <w:link w:val="TestofumettoCarattere"/>
    <w:rsid w:val="004F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F2890"/>
    <w:rPr>
      <w:rFonts w:ascii="Tahoma" w:eastAsia="Calibri" w:hAnsi="Tahoma" w:cs="Tahoma"/>
      <w:sz w:val="16"/>
      <w:szCs w:val="16"/>
      <w:lang w:val="bg-BG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6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ardsoftskills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ardsoftskilling.charleslaugier.r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livia\Desktop\hss%20newsletters\template-newsletter-outsid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template-newsletter-outside</Template>
  <TotalTime>24</TotalTime>
  <Pages>3</Pages>
  <Words>2</Words>
  <Characters>140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¬¬¬</vt:lpstr>
      <vt:lpstr>¬¬¬</vt:lpstr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¬¬¬</dc:title>
  <dc:subject/>
  <dc:creator>Olivia</dc:creator>
  <cp:keywords/>
  <dc:description/>
  <cp:lastModifiedBy>DOCENTE</cp:lastModifiedBy>
  <cp:revision>4</cp:revision>
  <cp:lastPrinted>2015-05-14T18:43:00Z</cp:lastPrinted>
  <dcterms:created xsi:type="dcterms:W3CDTF">2015-05-19T08:42:00Z</dcterms:created>
  <dcterms:modified xsi:type="dcterms:W3CDTF">2016-07-05T12:35:00Z</dcterms:modified>
</cp:coreProperties>
</file>